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F2A" w:rsidRPr="00881E72" w:rsidRDefault="00910F2A" w:rsidP="00B532DE">
      <w:pPr>
        <w:autoSpaceDE w:val="0"/>
        <w:autoSpaceDN w:val="0"/>
        <w:adjustRightInd w:val="0"/>
        <w:spacing w:line="322" w:lineRule="exact"/>
        <w:ind w:left="20"/>
        <w:jc w:val="center"/>
        <w:rPr>
          <w:b/>
          <w:bCs/>
          <w:color w:val="000000"/>
          <w:sz w:val="26"/>
          <w:szCs w:val="26"/>
        </w:rPr>
      </w:pPr>
      <w:r w:rsidRPr="00881E72">
        <w:rPr>
          <w:b/>
          <w:bCs/>
          <w:color w:val="000000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9.25pt;height:852.75pt">
            <v:imagedata r:id="rId5" o:title=""/>
          </v:shape>
        </w:pict>
      </w:r>
    </w:p>
    <w:p w:rsidR="00910F2A" w:rsidRPr="00881E72" w:rsidRDefault="00910F2A" w:rsidP="00B532DE">
      <w:pPr>
        <w:autoSpaceDE w:val="0"/>
        <w:autoSpaceDN w:val="0"/>
        <w:adjustRightInd w:val="0"/>
        <w:ind w:left="20"/>
        <w:jc w:val="center"/>
        <w:rPr>
          <w:b/>
          <w:bCs/>
          <w:color w:val="000000"/>
          <w:sz w:val="28"/>
          <w:szCs w:val="28"/>
        </w:rPr>
      </w:pPr>
      <w:r w:rsidRPr="00881E72">
        <w:rPr>
          <w:b/>
          <w:bCs/>
          <w:color w:val="000000"/>
          <w:sz w:val="28"/>
          <w:szCs w:val="28"/>
        </w:rPr>
        <w:pict>
          <v:shape id="_x0000_i1026" type="#_x0000_t75" style="width:467.25pt;height:665.25pt">
            <v:imagedata r:id="rId5" o:title=""/>
          </v:shape>
        </w:pict>
      </w:r>
    </w:p>
    <w:p w:rsidR="00910F2A" w:rsidRDefault="00910F2A" w:rsidP="00B532DE">
      <w:pPr>
        <w:autoSpaceDE w:val="0"/>
        <w:autoSpaceDN w:val="0"/>
        <w:adjustRightInd w:val="0"/>
        <w:ind w:left="20"/>
        <w:jc w:val="center"/>
        <w:rPr>
          <w:b/>
          <w:bCs/>
          <w:color w:val="000000"/>
          <w:sz w:val="28"/>
          <w:szCs w:val="28"/>
          <w:lang w:val="en-US"/>
        </w:rPr>
      </w:pPr>
    </w:p>
    <w:p w:rsidR="00910F2A" w:rsidRDefault="00910F2A" w:rsidP="00B532DE">
      <w:pPr>
        <w:autoSpaceDE w:val="0"/>
        <w:autoSpaceDN w:val="0"/>
        <w:adjustRightInd w:val="0"/>
        <w:ind w:left="20"/>
        <w:jc w:val="center"/>
        <w:rPr>
          <w:b/>
          <w:bCs/>
          <w:color w:val="000000"/>
          <w:sz w:val="28"/>
          <w:szCs w:val="28"/>
          <w:lang w:val="en-US"/>
        </w:rPr>
      </w:pPr>
    </w:p>
    <w:p w:rsidR="00910F2A" w:rsidRDefault="00910F2A" w:rsidP="00B532DE">
      <w:pPr>
        <w:autoSpaceDE w:val="0"/>
        <w:autoSpaceDN w:val="0"/>
        <w:adjustRightInd w:val="0"/>
        <w:ind w:left="20"/>
        <w:jc w:val="center"/>
        <w:rPr>
          <w:b/>
          <w:bCs/>
          <w:color w:val="000000"/>
          <w:sz w:val="28"/>
          <w:szCs w:val="28"/>
          <w:lang w:val="en-US"/>
        </w:rPr>
      </w:pPr>
    </w:p>
    <w:p w:rsidR="00910F2A" w:rsidRDefault="00910F2A" w:rsidP="00B532DE">
      <w:pPr>
        <w:autoSpaceDE w:val="0"/>
        <w:autoSpaceDN w:val="0"/>
        <w:adjustRightInd w:val="0"/>
        <w:ind w:left="20"/>
        <w:jc w:val="center"/>
        <w:rPr>
          <w:b/>
          <w:bCs/>
          <w:color w:val="000000"/>
          <w:sz w:val="28"/>
          <w:szCs w:val="28"/>
          <w:lang w:val="en-US"/>
        </w:rPr>
      </w:pPr>
    </w:p>
    <w:p w:rsidR="00910F2A" w:rsidRDefault="00910F2A" w:rsidP="00B532DE">
      <w:pPr>
        <w:autoSpaceDE w:val="0"/>
        <w:autoSpaceDN w:val="0"/>
        <w:adjustRightInd w:val="0"/>
        <w:ind w:left="20"/>
        <w:jc w:val="center"/>
        <w:rPr>
          <w:b/>
          <w:bCs/>
          <w:color w:val="000000"/>
          <w:sz w:val="28"/>
          <w:szCs w:val="28"/>
          <w:lang w:val="en-US"/>
        </w:rPr>
      </w:pPr>
    </w:p>
    <w:p w:rsidR="00910F2A" w:rsidRPr="00B532DE" w:rsidRDefault="00910F2A" w:rsidP="00B532DE">
      <w:pPr>
        <w:autoSpaceDE w:val="0"/>
        <w:autoSpaceDN w:val="0"/>
        <w:adjustRightInd w:val="0"/>
        <w:ind w:left="20"/>
        <w:jc w:val="center"/>
        <w:rPr>
          <w:b/>
          <w:bCs/>
          <w:color w:val="000000"/>
          <w:sz w:val="28"/>
          <w:szCs w:val="28"/>
        </w:rPr>
      </w:pPr>
      <w:r w:rsidRPr="00B532DE">
        <w:rPr>
          <w:b/>
          <w:bCs/>
          <w:color w:val="000000"/>
          <w:sz w:val="28"/>
          <w:szCs w:val="28"/>
        </w:rPr>
        <w:t>ПОЛОЖЕНИЕ</w:t>
      </w:r>
    </w:p>
    <w:p w:rsidR="00910F2A" w:rsidRPr="00B532DE" w:rsidRDefault="00910F2A" w:rsidP="00B532DE">
      <w:pPr>
        <w:autoSpaceDE w:val="0"/>
        <w:autoSpaceDN w:val="0"/>
        <w:adjustRightInd w:val="0"/>
        <w:ind w:left="20"/>
        <w:jc w:val="center"/>
        <w:rPr>
          <w:b/>
          <w:bCs/>
          <w:sz w:val="28"/>
          <w:szCs w:val="28"/>
        </w:rPr>
      </w:pPr>
      <w:r w:rsidRPr="00B532DE">
        <w:rPr>
          <w:b/>
          <w:bCs/>
          <w:color w:val="000000"/>
          <w:sz w:val="28"/>
          <w:szCs w:val="28"/>
        </w:rPr>
        <w:t xml:space="preserve"> О ПЕДАГОГИЧЕСКОМ СОВЕТЕ </w:t>
      </w:r>
    </w:p>
    <w:p w:rsidR="00910F2A" w:rsidRPr="00B532DE" w:rsidRDefault="00910F2A" w:rsidP="00B532DE">
      <w:pPr>
        <w:tabs>
          <w:tab w:val="left" w:leader="underscore" w:pos="2511"/>
        </w:tabs>
        <w:autoSpaceDE w:val="0"/>
        <w:autoSpaceDN w:val="0"/>
        <w:adjustRightInd w:val="0"/>
        <w:spacing w:after="300"/>
        <w:ind w:left="20"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МАДОУ «Детский сад №105</w:t>
      </w:r>
      <w:r w:rsidRPr="00B532DE">
        <w:rPr>
          <w:b/>
          <w:bCs/>
          <w:color w:val="000000"/>
          <w:sz w:val="28"/>
          <w:szCs w:val="28"/>
        </w:rPr>
        <w:t>»</w:t>
      </w:r>
    </w:p>
    <w:p w:rsidR="00910F2A" w:rsidRPr="00B532DE" w:rsidRDefault="00910F2A" w:rsidP="00B532DE">
      <w:pPr>
        <w:autoSpaceDE w:val="0"/>
        <w:autoSpaceDN w:val="0"/>
        <w:adjustRightInd w:val="0"/>
        <w:ind w:left="20" w:firstLine="547"/>
        <w:rPr>
          <w:b/>
          <w:bCs/>
        </w:rPr>
      </w:pPr>
      <w:r w:rsidRPr="00B532DE">
        <w:rPr>
          <w:b/>
          <w:bCs/>
          <w:color w:val="000000"/>
        </w:rPr>
        <w:t>1. Общие положения</w:t>
      </w:r>
    </w:p>
    <w:p w:rsidR="00910F2A" w:rsidRPr="00B532DE" w:rsidRDefault="00910F2A" w:rsidP="00B532DE">
      <w:pPr>
        <w:autoSpaceDE w:val="0"/>
        <w:autoSpaceDN w:val="0"/>
        <w:adjustRightInd w:val="0"/>
        <w:ind w:left="20" w:right="20" w:firstLine="547"/>
        <w:jc w:val="both"/>
      </w:pPr>
      <w:r w:rsidRPr="00B532DE">
        <w:t>1.1.</w:t>
      </w:r>
      <w:r w:rsidRPr="00B532DE">
        <w:rPr>
          <w:color w:val="000000"/>
        </w:rPr>
        <w:t>Настоящее положение разработано в соответствии с Федеральным законом от 29.12.2012 года № 27</w:t>
      </w:r>
      <w:r>
        <w:rPr>
          <w:color w:val="000000"/>
        </w:rPr>
        <w:t>3</w:t>
      </w:r>
      <w:r w:rsidRPr="00B532DE">
        <w:rPr>
          <w:color w:val="000000"/>
        </w:rPr>
        <w:t xml:space="preserve">-ФЗ «Об образовании в </w:t>
      </w:r>
      <w:r>
        <w:rPr>
          <w:color w:val="000000"/>
        </w:rPr>
        <w:t xml:space="preserve">Российской Федерации», Уставом Муниципального автономного </w:t>
      </w:r>
      <w:r w:rsidRPr="00B532DE">
        <w:rPr>
          <w:color w:val="000000"/>
        </w:rPr>
        <w:t>дошкольного образователь</w:t>
      </w:r>
      <w:r>
        <w:rPr>
          <w:color w:val="000000"/>
        </w:rPr>
        <w:t>ного учреждения «Детский сад № 184</w:t>
      </w:r>
      <w:bookmarkStart w:id="0" w:name="_GoBack"/>
      <w:bookmarkEnd w:id="0"/>
      <w:r>
        <w:rPr>
          <w:color w:val="000000"/>
        </w:rPr>
        <w:t xml:space="preserve"> комбинированного вида с татарским языком воспитания и обучения</w:t>
      </w:r>
      <w:r w:rsidRPr="00B532DE">
        <w:rPr>
          <w:color w:val="000000"/>
        </w:rPr>
        <w:t xml:space="preserve"> » (далее - МАДОУ).</w:t>
      </w:r>
    </w:p>
    <w:p w:rsidR="00910F2A" w:rsidRPr="00B532DE" w:rsidRDefault="00910F2A" w:rsidP="00B532DE">
      <w:pPr>
        <w:autoSpaceDE w:val="0"/>
        <w:autoSpaceDN w:val="0"/>
        <w:adjustRightInd w:val="0"/>
        <w:ind w:left="20" w:right="20" w:firstLine="547"/>
        <w:jc w:val="both"/>
      </w:pPr>
      <w:r w:rsidRPr="00B532DE">
        <w:t>1.2.</w:t>
      </w:r>
      <w:r w:rsidRPr="00B532DE">
        <w:rPr>
          <w:color w:val="000000"/>
        </w:rPr>
        <w:t>Педагогический совет является коллегиальным органом управления МАДОУ.</w:t>
      </w:r>
    </w:p>
    <w:p w:rsidR="00910F2A" w:rsidRPr="00B532DE" w:rsidRDefault="00910F2A" w:rsidP="00B532DE">
      <w:pPr>
        <w:autoSpaceDE w:val="0"/>
        <w:autoSpaceDN w:val="0"/>
        <w:adjustRightInd w:val="0"/>
        <w:ind w:left="20" w:right="20" w:firstLine="547"/>
        <w:jc w:val="both"/>
      </w:pPr>
      <w:r w:rsidRPr="00B532DE">
        <w:t>1.3.</w:t>
      </w:r>
      <w:r w:rsidRPr="00B532DE">
        <w:rPr>
          <w:color w:val="000000"/>
        </w:rPr>
        <w:t>Педагогический совет образуют сотрудники МАДОУ,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 678. Каждый педагогический работник с момента приема на работу до расторжения трудового договора является членом педагогического совета.</w:t>
      </w:r>
    </w:p>
    <w:p w:rsidR="00910F2A" w:rsidRPr="00B532DE" w:rsidRDefault="00910F2A" w:rsidP="00B532DE">
      <w:pPr>
        <w:autoSpaceDE w:val="0"/>
        <w:autoSpaceDN w:val="0"/>
        <w:adjustRightInd w:val="0"/>
        <w:ind w:left="20" w:right="20" w:firstLine="547"/>
        <w:jc w:val="both"/>
      </w:pPr>
      <w:r w:rsidRPr="00B532DE">
        <w:t>1.4.</w:t>
      </w:r>
      <w:r w:rsidRPr="00B532DE">
        <w:rPr>
          <w:color w:val="000000"/>
        </w:rPr>
        <w:t>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МАДОУ и настоящим Положением.</w:t>
      </w:r>
    </w:p>
    <w:p w:rsidR="00910F2A" w:rsidRPr="00B532DE" w:rsidRDefault="00910F2A" w:rsidP="00B532DE">
      <w:pPr>
        <w:autoSpaceDE w:val="0"/>
        <w:autoSpaceDN w:val="0"/>
        <w:adjustRightInd w:val="0"/>
        <w:ind w:left="20" w:right="20" w:firstLine="547"/>
        <w:jc w:val="both"/>
      </w:pPr>
      <w:r w:rsidRPr="00B532DE">
        <w:t>1.5.</w:t>
      </w:r>
      <w:r w:rsidRPr="00B532DE">
        <w:rPr>
          <w:color w:val="000000"/>
        </w:rPr>
        <w:t>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910F2A" w:rsidRPr="00B532DE" w:rsidRDefault="00910F2A" w:rsidP="00B532DE">
      <w:pPr>
        <w:autoSpaceDE w:val="0"/>
        <w:autoSpaceDN w:val="0"/>
        <w:adjustRightInd w:val="0"/>
        <w:spacing w:after="296"/>
        <w:ind w:left="20" w:right="20" w:firstLine="547"/>
        <w:jc w:val="both"/>
      </w:pPr>
      <w:r w:rsidRPr="00B532DE">
        <w:t>1.6.</w:t>
      </w:r>
      <w:r w:rsidRPr="00B532DE">
        <w:rPr>
          <w:color w:val="000000"/>
        </w:rPr>
        <w:t>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воспитанников, представители учредителя МАДОУ, а также заинтересованные представители органов местного самоуправления, общественных объединений.</w:t>
      </w:r>
    </w:p>
    <w:p w:rsidR="00910F2A" w:rsidRPr="00B532DE" w:rsidRDefault="00910F2A" w:rsidP="00D03A3D">
      <w:pPr>
        <w:autoSpaceDE w:val="0"/>
        <w:autoSpaceDN w:val="0"/>
        <w:adjustRightInd w:val="0"/>
        <w:ind w:left="20" w:firstLine="547"/>
        <w:rPr>
          <w:b/>
          <w:bCs/>
        </w:rPr>
      </w:pPr>
      <w:r w:rsidRPr="00B532DE">
        <w:rPr>
          <w:b/>
          <w:bCs/>
          <w:color w:val="000000"/>
        </w:rPr>
        <w:t>2. Компетенция педагогического совета</w:t>
      </w:r>
    </w:p>
    <w:p w:rsidR="00910F2A" w:rsidRPr="00D03A3D" w:rsidRDefault="00910F2A" w:rsidP="00B532DE">
      <w:pPr>
        <w:autoSpaceDE w:val="0"/>
        <w:autoSpaceDN w:val="0"/>
        <w:adjustRightInd w:val="0"/>
        <w:ind w:left="20" w:firstLine="547"/>
        <w:jc w:val="both"/>
      </w:pPr>
      <w:r w:rsidRPr="00D03A3D">
        <w:rPr>
          <w:color w:val="000000"/>
        </w:rPr>
        <w:t>2.1. Педагогический совет определяет:</w:t>
      </w:r>
    </w:p>
    <w:p w:rsidR="00910F2A" w:rsidRPr="00B532DE" w:rsidRDefault="00910F2A" w:rsidP="00D03A3D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основные направления образовательной деятельности МАДОУ, в том числе теоретико-методологические аспекты и основания нововведений и инноваций, планируемых к реализации в МАДОУ:</w:t>
      </w:r>
    </w:p>
    <w:p w:rsidR="00910F2A" w:rsidRPr="00B532DE" w:rsidRDefault="00910F2A" w:rsidP="00D03A3D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пути дифференциации, индивидуализации образовательного процесса, построения вариативного развивающего образования;</w:t>
      </w:r>
    </w:p>
    <w:p w:rsidR="00910F2A" w:rsidRPr="00B532DE" w:rsidRDefault="00910F2A" w:rsidP="00D03A3D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направления и пути реализации федерального государственного образовательного стандарта дошкольного образования;</w:t>
      </w:r>
    </w:p>
    <w:p w:rsidR="00910F2A" w:rsidRPr="00B532DE" w:rsidRDefault="00910F2A" w:rsidP="00D03A3D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910F2A" w:rsidRPr="00B532DE" w:rsidRDefault="00910F2A" w:rsidP="00D03A3D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основные направления взаимодействия с родителями (законными представителями) воспитанников, в том числе образовательные проекты, реализуемые МАДОУ совместно с семьями воспитанников.</w:t>
      </w:r>
    </w:p>
    <w:p w:rsidR="00910F2A" w:rsidRPr="00B532DE" w:rsidRDefault="00910F2A" w:rsidP="00B532DE">
      <w:pPr>
        <w:autoSpaceDE w:val="0"/>
        <w:autoSpaceDN w:val="0"/>
        <w:adjustRightInd w:val="0"/>
        <w:ind w:left="20" w:firstLine="547"/>
        <w:jc w:val="both"/>
        <w:rPr>
          <w:b/>
          <w:bCs/>
        </w:rPr>
      </w:pPr>
      <w:r w:rsidRPr="00B532DE">
        <w:t>2.2.</w:t>
      </w:r>
      <w:r w:rsidRPr="00B532DE">
        <w:rPr>
          <w:color w:val="000000"/>
        </w:rPr>
        <w:t>Педагогический совет осуществляет:</w:t>
      </w:r>
    </w:p>
    <w:p w:rsidR="00910F2A" w:rsidRPr="00B532DE" w:rsidRDefault="00910F2A" w:rsidP="00D03A3D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МАДОУ, анализ работы МАДОУ за учебный год и по отдельным направлениям деятельности:</w:t>
      </w:r>
    </w:p>
    <w:p w:rsidR="00910F2A" w:rsidRPr="00B532DE" w:rsidRDefault="00910F2A" w:rsidP="00D03A3D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МАДОУ;</w:t>
      </w:r>
    </w:p>
    <w:p w:rsidR="00910F2A" w:rsidRPr="00B532DE" w:rsidRDefault="00910F2A" w:rsidP="00D03A3D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изучение и обсуждение нормативных правовых документов в сфере дошкольного образования;</w:t>
      </w:r>
    </w:p>
    <w:p w:rsidR="00910F2A" w:rsidRPr="00B532DE" w:rsidRDefault="00910F2A" w:rsidP="00D03A3D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МАДОУ;</w:t>
      </w:r>
    </w:p>
    <w:p w:rsidR="00910F2A" w:rsidRPr="00B532DE" w:rsidRDefault="00910F2A" w:rsidP="00D03A3D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изучение, выбор (рекомендацию к использованию педагогическими работниками) систем педагогической диагностики;</w:t>
      </w:r>
    </w:p>
    <w:p w:rsidR="00910F2A" w:rsidRPr="00B532DE" w:rsidRDefault="00910F2A" w:rsidP="00D03A3D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</w:pPr>
      <w:r w:rsidRPr="00D03A3D">
        <w:rPr>
          <w:color w:val="000000"/>
        </w:rPr>
        <w:t>анализ результатов педагогической диагностики;</w:t>
      </w:r>
    </w:p>
    <w:p w:rsidR="00910F2A" w:rsidRPr="00B532DE" w:rsidRDefault="00910F2A" w:rsidP="00D03A3D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анализ готовности детей к учебной деятельности на этапе завершения ими дошкольного образования;</w:t>
      </w:r>
    </w:p>
    <w:p w:rsidR="00910F2A" w:rsidRPr="00B532DE" w:rsidRDefault="00910F2A" w:rsidP="00D03A3D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910F2A" w:rsidRPr="00B532DE" w:rsidRDefault="00910F2A" w:rsidP="00D03A3D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контроль за условиями реализации основной общеобразовательной программы дошкольного образования МАДОУ;</w:t>
      </w:r>
    </w:p>
    <w:p w:rsidR="00910F2A" w:rsidRPr="00B532DE" w:rsidRDefault="00910F2A" w:rsidP="00D03A3D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контроль реализации своих решений, соблюдения локальных нормативных актов МАДОУ;</w:t>
      </w:r>
    </w:p>
    <w:p w:rsidR="00910F2A" w:rsidRPr="00B532DE" w:rsidRDefault="00910F2A" w:rsidP="00D03A3D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организацию методической работы, в том числе участие в организации и проведении методических мероприятий.</w:t>
      </w:r>
    </w:p>
    <w:p w:rsidR="00910F2A" w:rsidRPr="00D03A3D" w:rsidRDefault="00910F2A" w:rsidP="00D03A3D">
      <w:pPr>
        <w:keepNext/>
        <w:keepLines/>
        <w:autoSpaceDE w:val="0"/>
        <w:autoSpaceDN w:val="0"/>
        <w:adjustRightInd w:val="0"/>
        <w:ind w:firstLine="567"/>
        <w:jc w:val="both"/>
      </w:pPr>
      <w:r w:rsidRPr="00D03A3D">
        <w:t>2.3.</w:t>
      </w:r>
      <w:r w:rsidRPr="00D03A3D">
        <w:rPr>
          <w:color w:val="000000"/>
        </w:rPr>
        <w:t>Педагогический совет участвует:</w:t>
      </w:r>
    </w:p>
    <w:p w:rsidR="00910F2A" w:rsidRPr="00043677" w:rsidRDefault="00910F2A" w:rsidP="00D03A3D">
      <w:pPr>
        <w:pStyle w:val="ListParagraph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043677">
        <w:rPr>
          <w:color w:val="000000"/>
        </w:rPr>
        <w:t xml:space="preserve"> разработке основной общеобразовательной программы дошкольного образования МАДОУ;</w:t>
      </w:r>
    </w:p>
    <w:p w:rsidR="00910F2A" w:rsidRPr="00043677" w:rsidRDefault="00910F2A" w:rsidP="00D03A3D">
      <w:pPr>
        <w:pStyle w:val="ListParagraph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</w:pPr>
      <w:r w:rsidRPr="00043677">
        <w:rPr>
          <w:color w:val="000000"/>
        </w:rPr>
        <w:t>в разработке программы развития МАДОУ;</w:t>
      </w:r>
    </w:p>
    <w:p w:rsidR="00910F2A" w:rsidRPr="00043677" w:rsidRDefault="00910F2A" w:rsidP="00D03A3D">
      <w:pPr>
        <w:pStyle w:val="ListParagraph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043677">
        <w:rPr>
          <w:color w:val="000000"/>
        </w:rPr>
        <w:t>в разработке различных программ и планов развития МАДОУ, в том числе долгосрочных, среднесрочных и краткосрочных;</w:t>
      </w:r>
    </w:p>
    <w:p w:rsidR="00910F2A" w:rsidRPr="00043677" w:rsidRDefault="00910F2A" w:rsidP="00D03A3D">
      <w:pPr>
        <w:pStyle w:val="ListParagraph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043677">
        <w:rPr>
          <w:color w:val="000000"/>
        </w:rPr>
        <w:t>пути дифференциации, индивидуализации образовательного процесса, построения вариативного развивающего образования;</w:t>
      </w:r>
    </w:p>
    <w:p w:rsidR="00910F2A" w:rsidRPr="00043677" w:rsidRDefault="00910F2A" w:rsidP="00D03A3D">
      <w:pPr>
        <w:pStyle w:val="ListParagraph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043677">
        <w:rPr>
          <w:color w:val="000000"/>
        </w:rPr>
        <w:t>направления и пути реализации федерального государственного образовательного стандарта дошкольного образования;</w:t>
      </w:r>
    </w:p>
    <w:p w:rsidR="00910F2A" w:rsidRPr="00043677" w:rsidRDefault="00910F2A" w:rsidP="00D03A3D">
      <w:pPr>
        <w:pStyle w:val="ListParagraph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043677">
        <w:rPr>
          <w:color w:val="000000"/>
        </w:rPr>
        <w:t>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910F2A" w:rsidRPr="00043677" w:rsidRDefault="00910F2A" w:rsidP="00D03A3D">
      <w:pPr>
        <w:pStyle w:val="ListParagraph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043677">
        <w:rPr>
          <w:color w:val="000000"/>
        </w:rPr>
        <w:t>основные направления взаимодействия с родителями (законными представителями) воспитанников, в том числе образовательные проекты, реализуемые МАДОУ совместно с семьями воспитанников.</w:t>
      </w:r>
    </w:p>
    <w:p w:rsidR="00910F2A" w:rsidRPr="00043677" w:rsidRDefault="00910F2A" w:rsidP="00D03A3D">
      <w:pPr>
        <w:pStyle w:val="ListParagraph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043677">
        <w:rPr>
          <w:color w:val="000000"/>
        </w:rPr>
        <w:t>в разработке локальных нормативных актов МАДОУ, регламентирующих организацию образовательного процесса;</w:t>
      </w:r>
    </w:p>
    <w:p w:rsidR="00910F2A" w:rsidRPr="00043677" w:rsidRDefault="00910F2A" w:rsidP="00D03A3D">
      <w:pPr>
        <w:pStyle w:val="ListParagraph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043677">
        <w:rPr>
          <w:color w:val="000000"/>
        </w:rPr>
        <w:t>в создании развивающей предметно-пространственной среды МАДОУ.</w:t>
      </w:r>
    </w:p>
    <w:p w:rsidR="00910F2A" w:rsidRPr="00043677" w:rsidRDefault="00910F2A" w:rsidP="00B532DE">
      <w:pPr>
        <w:autoSpaceDE w:val="0"/>
        <w:autoSpaceDN w:val="0"/>
        <w:adjustRightInd w:val="0"/>
        <w:ind w:left="20" w:firstLine="547"/>
        <w:jc w:val="both"/>
      </w:pPr>
      <w:r w:rsidRPr="00043677">
        <w:t>2.4.</w:t>
      </w:r>
      <w:r w:rsidRPr="00043677">
        <w:rPr>
          <w:color w:val="000000"/>
        </w:rPr>
        <w:t>Педагогический совет рассматривает/заслушивает:</w:t>
      </w:r>
    </w:p>
    <w:p w:rsidR="00910F2A" w:rsidRPr="00B532DE" w:rsidRDefault="00910F2A" w:rsidP="0033551F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</w:pPr>
      <w:r w:rsidRPr="00043677">
        <w:rPr>
          <w:color w:val="000000"/>
        </w:rPr>
        <w:t>отчет заведующего МАДОУ с анализом работы</w:t>
      </w:r>
      <w:r w:rsidRPr="0033551F">
        <w:rPr>
          <w:color w:val="000000"/>
        </w:rPr>
        <w:t xml:space="preserve"> за учебный год;</w:t>
      </w:r>
    </w:p>
    <w:p w:rsidR="00910F2A" w:rsidRPr="00B532DE" w:rsidRDefault="00910F2A" w:rsidP="0033551F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отчеты педагогических работников;</w:t>
      </w:r>
    </w:p>
    <w:p w:rsidR="00910F2A" w:rsidRPr="00B532DE" w:rsidRDefault="00910F2A" w:rsidP="0033551F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0" w:right="20" w:firstLine="567"/>
        <w:jc w:val="both"/>
      </w:pPr>
      <w:r w:rsidRPr="00B532DE">
        <w:t>д</w:t>
      </w:r>
      <w:r w:rsidRPr="0033551F">
        <w:rPr>
          <w:color w:val="000000"/>
        </w:rPr>
        <w:t>оклады представителей организаций и учреждений, взаимодействующих с МАДОУ по вопросам образования;</w:t>
      </w:r>
    </w:p>
    <w:p w:rsidR="00910F2A" w:rsidRPr="00B532DE" w:rsidRDefault="00910F2A" w:rsidP="0033551F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итоговые документы контрольно-надзорных органов о результатах контрольно-надзорных мероприятий.</w:t>
      </w:r>
    </w:p>
    <w:p w:rsidR="00910F2A" w:rsidRPr="0033551F" w:rsidRDefault="00910F2A" w:rsidP="00B532DE">
      <w:pPr>
        <w:autoSpaceDE w:val="0"/>
        <w:autoSpaceDN w:val="0"/>
        <w:adjustRightInd w:val="0"/>
        <w:ind w:left="20" w:firstLine="547"/>
        <w:jc w:val="both"/>
      </w:pPr>
      <w:r w:rsidRPr="0033551F">
        <w:t>2.5.</w:t>
      </w:r>
      <w:r w:rsidRPr="0033551F">
        <w:rPr>
          <w:color w:val="000000"/>
        </w:rPr>
        <w:t>Педагогический совет принимает:</w:t>
      </w:r>
    </w:p>
    <w:p w:rsidR="00910F2A" w:rsidRPr="00B532DE" w:rsidRDefault="00910F2A" w:rsidP="0033551F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основную общеобразовательную программу дошкольного образования МАДОУ;</w:t>
      </w:r>
    </w:p>
    <w:p w:rsidR="00910F2A" w:rsidRPr="00B532DE" w:rsidRDefault="00910F2A" w:rsidP="0033551F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программу развития МАДОУ;</w:t>
      </w:r>
    </w:p>
    <w:p w:rsidR="00910F2A" w:rsidRPr="00B532DE" w:rsidRDefault="00910F2A" w:rsidP="0033551F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план работы МАДОУ на учебный год;</w:t>
      </w:r>
    </w:p>
    <w:p w:rsidR="00910F2A" w:rsidRPr="00B532DE" w:rsidRDefault="00910F2A" w:rsidP="0033551F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локальные нормативные акты МАДОУ, регламентирующие организацию образовательного процесса.</w:t>
      </w:r>
    </w:p>
    <w:p w:rsidR="00910F2A" w:rsidRPr="0033551F" w:rsidRDefault="00910F2A" w:rsidP="00B532DE">
      <w:pPr>
        <w:autoSpaceDE w:val="0"/>
        <w:autoSpaceDN w:val="0"/>
        <w:adjustRightInd w:val="0"/>
        <w:ind w:left="20" w:firstLine="547"/>
        <w:jc w:val="both"/>
      </w:pPr>
      <w:r w:rsidRPr="0033551F">
        <w:t>2.6.</w:t>
      </w:r>
      <w:r w:rsidRPr="0033551F">
        <w:rPr>
          <w:color w:val="000000"/>
        </w:rPr>
        <w:t>Педагогический совет принимает решения:</w:t>
      </w:r>
    </w:p>
    <w:p w:rsidR="00910F2A" w:rsidRPr="00B532DE" w:rsidRDefault="00910F2A" w:rsidP="0033551F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об организации и проведении праздников и мероприятий в МАДОУ;</w:t>
      </w:r>
    </w:p>
    <w:p w:rsidR="00910F2A" w:rsidRPr="00B532DE" w:rsidRDefault="00910F2A" w:rsidP="0033551F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о поддержании творческих поисков и опытно - экспериментальной работы педагогических работников;</w:t>
      </w:r>
    </w:p>
    <w:p w:rsidR="00910F2A" w:rsidRPr="00B532DE" w:rsidRDefault="00910F2A" w:rsidP="0033551F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о награждении, поощрении педагогических работников МАДОУ</w:t>
      </w:r>
    </w:p>
    <w:p w:rsidR="00910F2A" w:rsidRPr="00B532DE" w:rsidRDefault="00910F2A" w:rsidP="0033551F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о представлении педагогических работников МАДОУ к награждению отраслевыми и ведомственными наградами;</w:t>
      </w:r>
    </w:p>
    <w:p w:rsidR="00910F2A" w:rsidRPr="00B532DE" w:rsidRDefault="00910F2A" w:rsidP="0033551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300"/>
        <w:ind w:left="0" w:right="20" w:firstLine="567"/>
        <w:jc w:val="both"/>
      </w:pPr>
      <w:r w:rsidRPr="0033551F">
        <w:rPr>
          <w:color w:val="000000"/>
        </w:rPr>
        <w:t>о создании временных творческих объединений с приглашением специалистов различного профиля.</w:t>
      </w:r>
    </w:p>
    <w:p w:rsidR="00910F2A" w:rsidRPr="00B532DE" w:rsidRDefault="00910F2A" w:rsidP="0033551F">
      <w:pPr>
        <w:autoSpaceDE w:val="0"/>
        <w:autoSpaceDN w:val="0"/>
        <w:adjustRightInd w:val="0"/>
        <w:ind w:right="20" w:firstLine="567"/>
        <w:rPr>
          <w:b/>
          <w:bCs/>
        </w:rPr>
      </w:pPr>
      <w:r w:rsidRPr="0033551F">
        <w:rPr>
          <w:b/>
          <w:bCs/>
          <w:color w:val="000000"/>
        </w:rPr>
        <w:t>3. Права</w:t>
      </w:r>
      <w:r w:rsidRPr="00B532DE">
        <w:rPr>
          <w:b/>
          <w:bCs/>
          <w:color w:val="000000"/>
        </w:rPr>
        <w:t xml:space="preserve"> педагогического совета.</w:t>
      </w:r>
    </w:p>
    <w:p w:rsidR="00910F2A" w:rsidRPr="00B532DE" w:rsidRDefault="00910F2A" w:rsidP="00B532DE">
      <w:pPr>
        <w:autoSpaceDE w:val="0"/>
        <w:autoSpaceDN w:val="0"/>
        <w:adjustRightInd w:val="0"/>
        <w:ind w:left="20" w:right="20" w:firstLine="547"/>
        <w:jc w:val="both"/>
      </w:pPr>
      <w:r w:rsidRPr="00B532DE">
        <w:rPr>
          <w:color w:val="000000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910F2A" w:rsidRPr="00B532DE" w:rsidRDefault="00910F2A" w:rsidP="0033551F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обращаться к администрации МАДОУ, коллегиальным органам управления МАДОУ и получать информацию по результатам рассмотрения обращений;</w:t>
      </w:r>
    </w:p>
    <w:p w:rsidR="00910F2A" w:rsidRPr="00B532DE" w:rsidRDefault="00910F2A" w:rsidP="0033551F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приглашать на свои заседания любых специалистов для получения квалифицированных консультаций;</w:t>
      </w:r>
    </w:p>
    <w:p w:rsidR="00910F2A" w:rsidRPr="00B532DE" w:rsidRDefault="00910F2A" w:rsidP="0033551F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разрабатывать локальные нормативные акты МАДОУ, регламентирующие организацию образовательного процесса;</w:t>
      </w:r>
    </w:p>
    <w:p w:rsidR="00910F2A" w:rsidRPr="00B532DE" w:rsidRDefault="00910F2A" w:rsidP="0033551F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разрабатывать основную общеобразовательную программу дошкольного образования МАДОУ, программу развития МАДОУ;</w:t>
      </w:r>
    </w:p>
    <w:p w:rsidR="00910F2A" w:rsidRPr="00B532DE" w:rsidRDefault="00910F2A" w:rsidP="0033551F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вносить изменения в содержание документов, разрабатываемых и принимаемых педагогическим советом;</w:t>
      </w:r>
    </w:p>
    <w:p w:rsidR="00910F2A" w:rsidRPr="00B532DE" w:rsidRDefault="00910F2A" w:rsidP="0033551F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 xml:space="preserve">давать разъяснения и принимать меры по рассматриваемым обращениям, по соблюдению локальных актов </w:t>
      </w:r>
      <w:r>
        <w:rPr>
          <w:color w:val="000000"/>
        </w:rPr>
        <w:t>МАД</w:t>
      </w:r>
      <w:r w:rsidRPr="0033551F">
        <w:rPr>
          <w:color w:val="000000"/>
        </w:rPr>
        <w:t>ОУ;</w:t>
      </w:r>
    </w:p>
    <w:p w:rsidR="00910F2A" w:rsidRPr="00B532DE" w:rsidRDefault="00910F2A" w:rsidP="0033551F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рекомендовать разработки педагогических работников МАДОУ к публикации;</w:t>
      </w:r>
    </w:p>
    <w:p w:rsidR="00910F2A" w:rsidRPr="00B532DE" w:rsidRDefault="00910F2A" w:rsidP="0033551F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рекомендовать работникам МАДОУ повышение квалификации;</w:t>
      </w:r>
    </w:p>
    <w:p w:rsidR="00910F2A" w:rsidRPr="00B532DE" w:rsidRDefault="00910F2A" w:rsidP="0033551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289"/>
        <w:ind w:left="0" w:firstLine="567"/>
        <w:jc w:val="both"/>
      </w:pPr>
      <w:r w:rsidRPr="0033551F">
        <w:rPr>
          <w:color w:val="000000"/>
        </w:rPr>
        <w:t>рекомендовать представителей МАДОУ для участия в профессиональных конкурсах.</w:t>
      </w:r>
    </w:p>
    <w:p w:rsidR="00910F2A" w:rsidRPr="00B532DE" w:rsidRDefault="00910F2A" w:rsidP="0033551F">
      <w:pPr>
        <w:keepNext/>
        <w:keepLines/>
        <w:autoSpaceDE w:val="0"/>
        <w:autoSpaceDN w:val="0"/>
        <w:adjustRightInd w:val="0"/>
        <w:spacing w:after="37"/>
        <w:ind w:left="20" w:firstLine="547"/>
        <w:rPr>
          <w:b/>
          <w:bCs/>
        </w:rPr>
      </w:pPr>
      <w:r w:rsidRPr="00B532DE">
        <w:t>4.</w:t>
      </w:r>
      <w:r w:rsidRPr="00B532DE">
        <w:rPr>
          <w:b/>
          <w:bCs/>
          <w:color w:val="000000"/>
        </w:rPr>
        <w:t>Ответственность педагогического совета</w:t>
      </w:r>
    </w:p>
    <w:p w:rsidR="00910F2A" w:rsidRPr="00B532DE" w:rsidRDefault="00910F2A" w:rsidP="00B532DE">
      <w:pPr>
        <w:autoSpaceDE w:val="0"/>
        <w:autoSpaceDN w:val="0"/>
        <w:adjustRightInd w:val="0"/>
        <w:spacing w:after="2"/>
        <w:ind w:left="20" w:firstLine="547"/>
        <w:jc w:val="both"/>
      </w:pPr>
      <w:r w:rsidRPr="00B532DE">
        <w:t>4.1.</w:t>
      </w:r>
      <w:r w:rsidRPr="00B532DE">
        <w:rPr>
          <w:color w:val="000000"/>
        </w:rPr>
        <w:t>Педагогический совет несет ответственность за:</w:t>
      </w:r>
    </w:p>
    <w:p w:rsidR="00910F2A" w:rsidRPr="00B532DE" w:rsidRDefault="00910F2A" w:rsidP="0033551F">
      <w:pPr>
        <w:pStyle w:val="ListParagraph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910F2A" w:rsidRPr="00B532DE" w:rsidRDefault="00910F2A" w:rsidP="0033551F">
      <w:pPr>
        <w:pStyle w:val="ListParagraph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соответствие принятых решений действующему законодательству и локальным нормативным актам МАДОУ;</w:t>
      </w:r>
    </w:p>
    <w:p w:rsidR="00910F2A" w:rsidRPr="00B532DE" w:rsidRDefault="00910F2A" w:rsidP="0033551F">
      <w:pPr>
        <w:pStyle w:val="ListParagraph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качественное и своевременное выполнение планов и решений, в том числе направленных на совершенствование деятельности МАДОУ;</w:t>
      </w:r>
    </w:p>
    <w:p w:rsidR="00910F2A" w:rsidRPr="00B532DE" w:rsidRDefault="00910F2A" w:rsidP="0033551F">
      <w:pPr>
        <w:pStyle w:val="ListParagraph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педагогически целесообразный выбор педагогических методик, форм, средств и методов организации образовательного процесса;</w:t>
      </w:r>
    </w:p>
    <w:p w:rsidR="00910F2A" w:rsidRPr="00B532DE" w:rsidRDefault="00910F2A" w:rsidP="0033551F">
      <w:pPr>
        <w:pStyle w:val="ListParagraph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910F2A" w:rsidRPr="00B532DE" w:rsidRDefault="00910F2A" w:rsidP="0033551F">
      <w:pPr>
        <w:pStyle w:val="ListParagraph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осуществление контроля за условиями реализации основной общеобразовательной программы дошкольного образования МАДОУ;</w:t>
      </w:r>
    </w:p>
    <w:p w:rsidR="00910F2A" w:rsidRPr="00043677" w:rsidRDefault="00910F2A" w:rsidP="0033551F">
      <w:pPr>
        <w:pStyle w:val="ListParagraph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квалифицированную и объективную оценку деятельности МАДОУ;</w:t>
      </w:r>
    </w:p>
    <w:p w:rsidR="00910F2A" w:rsidRDefault="00910F2A" w:rsidP="0033551F">
      <w:pPr>
        <w:pStyle w:val="ListParagraph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результаты деятельности МАДОУ.</w:t>
      </w:r>
    </w:p>
    <w:p w:rsidR="00910F2A" w:rsidRPr="00B532DE" w:rsidRDefault="00910F2A" w:rsidP="0033551F">
      <w:pPr>
        <w:keepNext/>
        <w:keepLines/>
        <w:tabs>
          <w:tab w:val="left" w:pos="298"/>
          <w:tab w:val="left" w:pos="851"/>
        </w:tabs>
        <w:autoSpaceDE w:val="0"/>
        <w:autoSpaceDN w:val="0"/>
        <w:adjustRightInd w:val="0"/>
        <w:ind w:left="20" w:firstLine="547"/>
        <w:rPr>
          <w:b/>
          <w:bCs/>
        </w:rPr>
      </w:pPr>
      <w:r w:rsidRPr="00B532DE">
        <w:rPr>
          <w:b/>
          <w:bCs/>
          <w:color w:val="000000"/>
        </w:rPr>
        <w:t>5.</w:t>
      </w:r>
      <w:r w:rsidRPr="00B532DE">
        <w:rPr>
          <w:b/>
          <w:bCs/>
          <w:color w:val="000000"/>
        </w:rPr>
        <w:tab/>
        <w:t>Регламент работы педагогического совета</w:t>
      </w:r>
    </w:p>
    <w:p w:rsidR="00910F2A" w:rsidRPr="00B532DE" w:rsidRDefault="00910F2A" w:rsidP="00B532DE">
      <w:pPr>
        <w:autoSpaceDE w:val="0"/>
        <w:autoSpaceDN w:val="0"/>
        <w:adjustRightInd w:val="0"/>
        <w:ind w:right="20" w:firstLine="547"/>
        <w:jc w:val="both"/>
      </w:pPr>
      <w:r w:rsidRPr="00B532DE">
        <w:t>5.1.</w:t>
      </w:r>
      <w:r w:rsidRPr="00B532DE">
        <w:rPr>
          <w:color w:val="000000"/>
        </w:rPr>
        <w:t>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910F2A" w:rsidRPr="00B532DE" w:rsidRDefault="00910F2A" w:rsidP="00B532DE">
      <w:pPr>
        <w:autoSpaceDE w:val="0"/>
        <w:autoSpaceDN w:val="0"/>
        <w:adjustRightInd w:val="0"/>
        <w:ind w:right="20" w:firstLine="547"/>
        <w:jc w:val="both"/>
      </w:pPr>
      <w:r w:rsidRPr="00B532DE">
        <w:t>5.2.</w:t>
      </w:r>
      <w:r w:rsidRPr="00B532DE">
        <w:rPr>
          <w:color w:val="000000"/>
        </w:rPr>
        <w:t>Тематика заседаний педагогического совета включается в годовой план работы МАДОУ с учетом целей и задач работы МАДОУ и утверждается на первом в учебном году заседании педагогического совета.</w:t>
      </w:r>
    </w:p>
    <w:p w:rsidR="00910F2A" w:rsidRPr="00B532DE" w:rsidRDefault="00910F2A" w:rsidP="00B532DE">
      <w:pPr>
        <w:autoSpaceDE w:val="0"/>
        <w:autoSpaceDN w:val="0"/>
        <w:adjustRightInd w:val="0"/>
        <w:ind w:right="20" w:firstLine="547"/>
        <w:jc w:val="both"/>
      </w:pPr>
      <w:r w:rsidRPr="00B532DE">
        <w:t>5.3.</w:t>
      </w:r>
      <w:r w:rsidRPr="00B532DE">
        <w:rPr>
          <w:color w:val="000000"/>
        </w:rPr>
        <w:t>Работой педагогического совета руководит председатель педагогического совета.</w:t>
      </w:r>
    </w:p>
    <w:p w:rsidR="00910F2A" w:rsidRPr="00B532DE" w:rsidRDefault="00910F2A" w:rsidP="003101EB">
      <w:pPr>
        <w:autoSpaceDE w:val="0"/>
        <w:autoSpaceDN w:val="0"/>
        <w:adjustRightInd w:val="0"/>
        <w:ind w:right="20" w:firstLine="547"/>
        <w:jc w:val="both"/>
      </w:pPr>
      <w:r w:rsidRPr="00B532DE">
        <w:t>5.4.</w:t>
      </w:r>
      <w:r w:rsidRPr="00B532DE">
        <w:rPr>
          <w:color w:val="000000"/>
        </w:rPr>
        <w:t>Время, место и повестка дня заседания педагогического совета сообщается не позднее, чем за две недели до его проведения с цельюподготовки каждого педагога к обсуждению темы и обнародуется секретаремпедагогического совета на информационном стенде МАДОУ для педагогических работников.</w:t>
      </w:r>
    </w:p>
    <w:p w:rsidR="00910F2A" w:rsidRPr="00B532DE" w:rsidRDefault="00910F2A" w:rsidP="00B532DE">
      <w:pPr>
        <w:autoSpaceDE w:val="0"/>
        <w:autoSpaceDN w:val="0"/>
        <w:adjustRightInd w:val="0"/>
        <w:ind w:left="20" w:right="20" w:firstLine="547"/>
        <w:jc w:val="both"/>
      </w:pPr>
      <w:r w:rsidRPr="00B532DE">
        <w:t>5.6.</w:t>
      </w:r>
      <w:r w:rsidRPr="00B532DE">
        <w:rPr>
          <w:color w:val="000000"/>
        </w:rPr>
        <w:t>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МАДОУ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910F2A" w:rsidRPr="00B532DE" w:rsidRDefault="00910F2A" w:rsidP="00B532DE">
      <w:pPr>
        <w:autoSpaceDE w:val="0"/>
        <w:autoSpaceDN w:val="0"/>
        <w:adjustRightInd w:val="0"/>
        <w:ind w:left="20" w:right="20" w:firstLine="547"/>
        <w:jc w:val="both"/>
      </w:pPr>
      <w:r w:rsidRPr="00B532DE">
        <w:t>5.7.</w:t>
      </w:r>
      <w:r w:rsidRPr="00B532DE">
        <w:rPr>
          <w:color w:val="000000"/>
        </w:rPr>
        <w:t>Решения педагогического совета после утверждения заведующим МАДОУ становятся обязательными для всех членов педагогического коллектива.</w:t>
      </w:r>
    </w:p>
    <w:p w:rsidR="00910F2A" w:rsidRPr="00B532DE" w:rsidRDefault="00910F2A" w:rsidP="00B532DE">
      <w:pPr>
        <w:autoSpaceDE w:val="0"/>
        <w:autoSpaceDN w:val="0"/>
        <w:adjustRightInd w:val="0"/>
        <w:spacing w:after="304"/>
        <w:ind w:left="20" w:right="20" w:firstLine="547"/>
        <w:jc w:val="both"/>
      </w:pPr>
      <w:r w:rsidRPr="00B532DE">
        <w:t>5.8.</w:t>
      </w:r>
      <w:r w:rsidRPr="00B532DE">
        <w:rPr>
          <w:color w:val="000000"/>
        </w:rPr>
        <w:t>Организацию выполнения решений педагогического совета осуществляет заведующий МАДОУ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910F2A" w:rsidRPr="00B532DE" w:rsidRDefault="00910F2A" w:rsidP="0033551F">
      <w:pPr>
        <w:keepNext/>
        <w:keepLines/>
        <w:autoSpaceDE w:val="0"/>
        <w:autoSpaceDN w:val="0"/>
        <w:adjustRightInd w:val="0"/>
        <w:ind w:firstLine="547"/>
        <w:rPr>
          <w:b/>
          <w:bCs/>
        </w:rPr>
      </w:pPr>
      <w:r w:rsidRPr="00B532DE">
        <w:rPr>
          <w:b/>
          <w:bCs/>
          <w:color w:val="000000"/>
        </w:rPr>
        <w:t>6. Делопроизводство педагогического совета</w:t>
      </w:r>
    </w:p>
    <w:p w:rsidR="00910F2A" w:rsidRPr="00B532DE" w:rsidRDefault="00910F2A" w:rsidP="00B532DE">
      <w:pPr>
        <w:autoSpaceDE w:val="0"/>
        <w:autoSpaceDN w:val="0"/>
        <w:adjustRightInd w:val="0"/>
        <w:ind w:left="20" w:firstLine="547"/>
        <w:jc w:val="both"/>
      </w:pPr>
      <w:r w:rsidRPr="00B532DE">
        <w:t>6.1.</w:t>
      </w:r>
      <w:r w:rsidRPr="00B532DE">
        <w:rPr>
          <w:color w:val="000000"/>
        </w:rPr>
        <w:t>Заседания педагогического совета оформляются протоколом.</w:t>
      </w:r>
    </w:p>
    <w:p w:rsidR="00910F2A" w:rsidRPr="00B532DE" w:rsidRDefault="00910F2A" w:rsidP="00B532DE">
      <w:pPr>
        <w:autoSpaceDE w:val="0"/>
        <w:autoSpaceDN w:val="0"/>
        <w:adjustRightInd w:val="0"/>
        <w:ind w:left="20" w:right="20" w:firstLine="547"/>
        <w:jc w:val="both"/>
      </w:pPr>
      <w:r w:rsidRPr="00B532DE">
        <w:t>6.2.</w:t>
      </w:r>
      <w:r w:rsidRPr="00B532DE">
        <w:rPr>
          <w:color w:val="000000"/>
        </w:rPr>
        <w:t>Протокол педагогического совета составляется не позднее 5 дней после его завершения. В протоколе указываются:</w:t>
      </w:r>
    </w:p>
    <w:p w:rsidR="00910F2A" w:rsidRPr="00B532DE" w:rsidRDefault="00910F2A" w:rsidP="0033551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56"/>
        <w:ind w:left="0" w:firstLine="567"/>
        <w:jc w:val="both"/>
      </w:pPr>
      <w:r w:rsidRPr="0033551F">
        <w:rPr>
          <w:color w:val="000000"/>
        </w:rPr>
        <w:t>дата проведения педагогического совета;</w:t>
      </w:r>
    </w:p>
    <w:p w:rsidR="00910F2A" w:rsidRPr="00B532DE" w:rsidRDefault="00910F2A" w:rsidP="0033551F">
      <w:pPr>
        <w:pStyle w:val="ListParagraph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количественное присутствие (отсутствие) членов педагогическогосовета;</w:t>
      </w:r>
    </w:p>
    <w:p w:rsidR="00910F2A" w:rsidRPr="00B532DE" w:rsidRDefault="00910F2A" w:rsidP="0033551F">
      <w:pPr>
        <w:pStyle w:val="ListParagraph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приглашенные лица (ФИО, должность);</w:t>
      </w:r>
    </w:p>
    <w:p w:rsidR="00910F2A" w:rsidRPr="00B532DE" w:rsidRDefault="00910F2A" w:rsidP="0033551F">
      <w:pPr>
        <w:pStyle w:val="ListParagraph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вопросы повестки дня;</w:t>
      </w:r>
    </w:p>
    <w:p w:rsidR="00910F2A" w:rsidRPr="00B532DE" w:rsidRDefault="00910F2A" w:rsidP="0033551F">
      <w:pPr>
        <w:pStyle w:val="ListParagraph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выступающие лица;</w:t>
      </w:r>
    </w:p>
    <w:p w:rsidR="00910F2A" w:rsidRPr="00B532DE" w:rsidRDefault="00910F2A" w:rsidP="0033551F">
      <w:pPr>
        <w:pStyle w:val="ListParagraph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ход обсуждения вопросов;</w:t>
      </w:r>
    </w:p>
    <w:p w:rsidR="00910F2A" w:rsidRPr="00B532DE" w:rsidRDefault="00910F2A" w:rsidP="0033551F">
      <w:pPr>
        <w:pStyle w:val="ListParagraph"/>
        <w:numPr>
          <w:ilvl w:val="0"/>
          <w:numId w:val="9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предложения, рекомендации и замечания членов педагогического совета и приглашенных лиц</w:t>
      </w:r>
    </w:p>
    <w:p w:rsidR="00910F2A" w:rsidRPr="00B532DE" w:rsidRDefault="00910F2A" w:rsidP="0033551F">
      <w:pPr>
        <w:pStyle w:val="ListParagraph"/>
        <w:numPr>
          <w:ilvl w:val="0"/>
          <w:numId w:val="9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количество голосов, поданных «за», «против» и «воздержался» по каждому вопросу, поставленному на голосование;</w:t>
      </w:r>
    </w:p>
    <w:p w:rsidR="00910F2A" w:rsidRPr="00B532DE" w:rsidRDefault="00910F2A" w:rsidP="0033551F">
      <w:pPr>
        <w:pStyle w:val="ListParagraph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решение педагогического совета.</w:t>
      </w:r>
    </w:p>
    <w:p w:rsidR="00910F2A" w:rsidRPr="00B532DE" w:rsidRDefault="00910F2A" w:rsidP="00B532DE">
      <w:pPr>
        <w:autoSpaceDE w:val="0"/>
        <w:autoSpaceDN w:val="0"/>
        <w:adjustRightInd w:val="0"/>
        <w:ind w:left="20" w:right="20" w:firstLine="547"/>
        <w:jc w:val="both"/>
      </w:pPr>
      <w:r w:rsidRPr="00B532DE">
        <w:t>6.3.</w:t>
      </w:r>
      <w:r w:rsidRPr="00B532DE">
        <w:rPr>
          <w:color w:val="000000"/>
        </w:rPr>
        <w:t>Протоколы подписываются председателем и секретарем педагогического совета.</w:t>
      </w:r>
    </w:p>
    <w:p w:rsidR="00910F2A" w:rsidRPr="00B532DE" w:rsidRDefault="00910F2A" w:rsidP="00B532DE">
      <w:pPr>
        <w:autoSpaceDE w:val="0"/>
        <w:autoSpaceDN w:val="0"/>
        <w:adjustRightInd w:val="0"/>
        <w:ind w:left="20" w:firstLine="547"/>
        <w:jc w:val="both"/>
      </w:pPr>
      <w:r w:rsidRPr="00B532DE">
        <w:t>6.4.</w:t>
      </w:r>
      <w:r w:rsidRPr="00B532DE">
        <w:rPr>
          <w:color w:val="000000"/>
        </w:rPr>
        <w:t>Нумерация протоколов ведется от начала учебного года.</w:t>
      </w:r>
    </w:p>
    <w:p w:rsidR="00910F2A" w:rsidRPr="00B532DE" w:rsidRDefault="00910F2A" w:rsidP="00B532DE">
      <w:pPr>
        <w:autoSpaceDE w:val="0"/>
        <w:autoSpaceDN w:val="0"/>
        <w:adjustRightInd w:val="0"/>
        <w:ind w:left="20" w:right="20" w:firstLine="547"/>
        <w:jc w:val="both"/>
      </w:pPr>
      <w:r w:rsidRPr="00B532DE">
        <w:t>6.5.</w:t>
      </w:r>
      <w:r w:rsidRPr="00B532DE">
        <w:rPr>
          <w:color w:val="000000"/>
        </w:rPr>
        <w:t>Книга протоколов педагогического совета нумеруется постранично, прошнуровывается, скрепляется подписью заведующего МАДОУ и печатью МАДОУ.</w:t>
      </w:r>
    </w:p>
    <w:p w:rsidR="00910F2A" w:rsidRPr="00B532DE" w:rsidRDefault="00910F2A" w:rsidP="00B532DE">
      <w:pPr>
        <w:autoSpaceDE w:val="0"/>
        <w:autoSpaceDN w:val="0"/>
        <w:adjustRightInd w:val="0"/>
        <w:ind w:left="20" w:right="20" w:firstLine="547"/>
        <w:jc w:val="both"/>
      </w:pPr>
      <w:r w:rsidRPr="00B532DE">
        <w:t>6.6.</w:t>
      </w:r>
      <w:r w:rsidRPr="00B532DE">
        <w:rPr>
          <w:color w:val="000000"/>
        </w:rPr>
        <w:t>Книга протоколов педагогического совета входит в его номенклатуру, хранится в делах МАДОУ и передается по акту (при смене руководителя, передаче в архив).</w:t>
      </w:r>
    </w:p>
    <w:p w:rsidR="00910F2A" w:rsidRPr="00B532DE" w:rsidRDefault="00910F2A" w:rsidP="00B532DE">
      <w:pPr>
        <w:autoSpaceDE w:val="0"/>
        <w:autoSpaceDN w:val="0"/>
        <w:adjustRightInd w:val="0"/>
        <w:ind w:left="20" w:firstLine="547"/>
        <w:jc w:val="both"/>
      </w:pPr>
      <w:r w:rsidRPr="00B532DE">
        <w:tab/>
      </w:r>
      <w:r w:rsidRPr="00B532DE">
        <w:tab/>
      </w:r>
    </w:p>
    <w:p w:rsidR="00910F2A" w:rsidRPr="00B532DE" w:rsidRDefault="00910F2A" w:rsidP="00B532DE">
      <w:pPr>
        <w:ind w:firstLine="547"/>
        <w:jc w:val="both"/>
      </w:pPr>
    </w:p>
    <w:p w:rsidR="00910F2A" w:rsidRPr="000C4AF9" w:rsidRDefault="00910F2A" w:rsidP="003101EB">
      <w:pPr>
        <w:rPr>
          <w:b/>
          <w:bCs/>
        </w:rPr>
      </w:pPr>
      <w:r w:rsidRPr="000C4AF9">
        <w:rPr>
          <w:b/>
          <w:bCs/>
        </w:rPr>
        <w:t>Принято</w:t>
      </w:r>
    </w:p>
    <w:p w:rsidR="00910F2A" w:rsidRPr="000C4AF9" w:rsidRDefault="00910F2A" w:rsidP="003101EB">
      <w:r>
        <w:t>решением Педагогического совета</w:t>
      </w:r>
    </w:p>
    <w:p w:rsidR="00910F2A" w:rsidRPr="000C4AF9" w:rsidRDefault="00910F2A" w:rsidP="003101EB">
      <w:r>
        <w:t>протокол от _____________</w:t>
      </w:r>
      <w:r w:rsidRPr="000C4AF9">
        <w:t xml:space="preserve"> №___</w:t>
      </w:r>
    </w:p>
    <w:p w:rsidR="00910F2A" w:rsidRPr="000C4AF9" w:rsidRDefault="00910F2A" w:rsidP="003101EB">
      <w:pPr>
        <w:rPr>
          <w:color w:val="C00000"/>
        </w:rPr>
      </w:pPr>
    </w:p>
    <w:p w:rsidR="00910F2A" w:rsidRPr="00B532DE" w:rsidRDefault="00910F2A" w:rsidP="00B532DE">
      <w:pPr>
        <w:pStyle w:val="BodyTextIndent3"/>
        <w:widowControl/>
        <w:tabs>
          <w:tab w:val="num" w:pos="1440"/>
        </w:tabs>
        <w:autoSpaceDE/>
        <w:autoSpaceDN/>
        <w:adjustRightInd/>
        <w:spacing w:after="0"/>
        <w:ind w:left="0" w:firstLine="547"/>
        <w:jc w:val="both"/>
        <w:rPr>
          <w:b/>
          <w:bCs/>
          <w:sz w:val="24"/>
          <w:szCs w:val="24"/>
        </w:rPr>
      </w:pPr>
    </w:p>
    <w:p w:rsidR="00910F2A" w:rsidRPr="00B532DE" w:rsidRDefault="00910F2A" w:rsidP="00B532DE">
      <w:pPr>
        <w:pStyle w:val="BodyTextIndent3"/>
        <w:widowControl/>
        <w:tabs>
          <w:tab w:val="num" w:pos="1440"/>
        </w:tabs>
        <w:autoSpaceDE/>
        <w:autoSpaceDN/>
        <w:adjustRightInd/>
        <w:spacing w:after="0"/>
        <w:ind w:left="0" w:firstLine="547"/>
        <w:jc w:val="both"/>
        <w:rPr>
          <w:b/>
          <w:bCs/>
          <w:sz w:val="24"/>
          <w:szCs w:val="24"/>
        </w:rPr>
      </w:pPr>
    </w:p>
    <w:p w:rsidR="00910F2A" w:rsidRPr="00B532DE" w:rsidRDefault="00910F2A" w:rsidP="00B532DE">
      <w:pPr>
        <w:pStyle w:val="BodyTextIndent3"/>
        <w:widowControl/>
        <w:tabs>
          <w:tab w:val="num" w:pos="1440"/>
        </w:tabs>
        <w:autoSpaceDE/>
        <w:autoSpaceDN/>
        <w:adjustRightInd/>
        <w:spacing w:after="0"/>
        <w:ind w:left="0" w:firstLine="547"/>
        <w:jc w:val="both"/>
        <w:rPr>
          <w:b/>
          <w:bCs/>
          <w:sz w:val="24"/>
          <w:szCs w:val="24"/>
        </w:rPr>
      </w:pPr>
    </w:p>
    <w:p w:rsidR="00910F2A" w:rsidRPr="00B532DE" w:rsidRDefault="00910F2A" w:rsidP="00B532DE">
      <w:pPr>
        <w:pStyle w:val="BodyTextIndent3"/>
        <w:widowControl/>
        <w:tabs>
          <w:tab w:val="num" w:pos="1440"/>
        </w:tabs>
        <w:autoSpaceDE/>
        <w:autoSpaceDN/>
        <w:adjustRightInd/>
        <w:spacing w:after="0"/>
        <w:ind w:left="0" w:firstLine="547"/>
        <w:jc w:val="both"/>
        <w:rPr>
          <w:b/>
          <w:bCs/>
          <w:sz w:val="24"/>
          <w:szCs w:val="24"/>
        </w:rPr>
      </w:pPr>
    </w:p>
    <w:p w:rsidR="00910F2A" w:rsidRPr="00B532DE" w:rsidRDefault="00910F2A" w:rsidP="00B532DE">
      <w:pPr>
        <w:pStyle w:val="BodyTextIndent3"/>
        <w:widowControl/>
        <w:tabs>
          <w:tab w:val="num" w:pos="1440"/>
        </w:tabs>
        <w:autoSpaceDE/>
        <w:autoSpaceDN/>
        <w:adjustRightInd/>
        <w:spacing w:after="0"/>
        <w:ind w:left="0" w:firstLine="547"/>
        <w:jc w:val="both"/>
        <w:rPr>
          <w:b/>
          <w:bCs/>
          <w:sz w:val="28"/>
          <w:szCs w:val="28"/>
        </w:rPr>
      </w:pPr>
    </w:p>
    <w:p w:rsidR="00910F2A" w:rsidRPr="00B532DE" w:rsidRDefault="00910F2A" w:rsidP="00B532DE">
      <w:pPr>
        <w:pStyle w:val="BodyTextIndent3"/>
        <w:widowControl/>
        <w:tabs>
          <w:tab w:val="num" w:pos="1440"/>
        </w:tabs>
        <w:autoSpaceDE/>
        <w:autoSpaceDN/>
        <w:adjustRightInd/>
        <w:spacing w:after="0"/>
        <w:ind w:left="0" w:firstLine="547"/>
        <w:jc w:val="both"/>
        <w:rPr>
          <w:b/>
          <w:bCs/>
          <w:sz w:val="28"/>
          <w:szCs w:val="28"/>
        </w:rPr>
      </w:pPr>
    </w:p>
    <w:p w:rsidR="00910F2A" w:rsidRPr="00B532DE" w:rsidRDefault="00910F2A" w:rsidP="00B532DE">
      <w:pPr>
        <w:pStyle w:val="BodyTextIndent3"/>
        <w:widowControl/>
        <w:tabs>
          <w:tab w:val="num" w:pos="1440"/>
        </w:tabs>
        <w:autoSpaceDE/>
        <w:autoSpaceDN/>
        <w:adjustRightInd/>
        <w:spacing w:after="0"/>
        <w:ind w:left="0" w:firstLine="547"/>
        <w:jc w:val="both"/>
        <w:rPr>
          <w:b/>
          <w:bCs/>
          <w:sz w:val="28"/>
          <w:szCs w:val="28"/>
        </w:rPr>
      </w:pPr>
    </w:p>
    <w:p w:rsidR="00910F2A" w:rsidRPr="00B532DE" w:rsidRDefault="00910F2A" w:rsidP="00B532DE">
      <w:pPr>
        <w:pStyle w:val="BodyTextIndent3"/>
        <w:widowControl/>
        <w:tabs>
          <w:tab w:val="num" w:pos="1440"/>
        </w:tabs>
        <w:autoSpaceDE/>
        <w:autoSpaceDN/>
        <w:adjustRightInd/>
        <w:spacing w:after="0"/>
        <w:ind w:left="0" w:firstLine="547"/>
        <w:jc w:val="both"/>
        <w:rPr>
          <w:b/>
          <w:bCs/>
          <w:sz w:val="28"/>
          <w:szCs w:val="28"/>
        </w:rPr>
      </w:pPr>
    </w:p>
    <w:p w:rsidR="00910F2A" w:rsidRPr="00B532DE" w:rsidRDefault="00910F2A" w:rsidP="00B532DE">
      <w:pPr>
        <w:pStyle w:val="BodyTextIndent3"/>
        <w:widowControl/>
        <w:tabs>
          <w:tab w:val="num" w:pos="1440"/>
        </w:tabs>
        <w:autoSpaceDE/>
        <w:autoSpaceDN/>
        <w:adjustRightInd/>
        <w:spacing w:after="0"/>
        <w:ind w:left="0" w:firstLine="547"/>
        <w:jc w:val="both"/>
        <w:rPr>
          <w:b/>
          <w:bCs/>
          <w:sz w:val="28"/>
          <w:szCs w:val="28"/>
        </w:rPr>
      </w:pPr>
    </w:p>
    <w:p w:rsidR="00910F2A" w:rsidRPr="00B532DE" w:rsidRDefault="00910F2A" w:rsidP="00B532DE">
      <w:pPr>
        <w:pStyle w:val="BodyTextIndent3"/>
        <w:widowControl/>
        <w:tabs>
          <w:tab w:val="num" w:pos="1440"/>
        </w:tabs>
        <w:autoSpaceDE/>
        <w:autoSpaceDN/>
        <w:adjustRightInd/>
        <w:spacing w:after="0"/>
        <w:ind w:left="0" w:firstLine="547"/>
        <w:rPr>
          <w:b/>
          <w:bCs/>
          <w:sz w:val="28"/>
          <w:szCs w:val="28"/>
        </w:rPr>
      </w:pPr>
    </w:p>
    <w:p w:rsidR="00910F2A" w:rsidRPr="00B532DE" w:rsidRDefault="00910F2A" w:rsidP="00B532DE">
      <w:pPr>
        <w:pStyle w:val="BodyTextIndent3"/>
        <w:widowControl/>
        <w:tabs>
          <w:tab w:val="num" w:pos="1440"/>
        </w:tabs>
        <w:autoSpaceDE/>
        <w:autoSpaceDN/>
        <w:adjustRightInd/>
        <w:spacing w:after="0"/>
        <w:ind w:left="0" w:firstLine="547"/>
        <w:rPr>
          <w:b/>
          <w:bCs/>
          <w:sz w:val="28"/>
          <w:szCs w:val="28"/>
        </w:rPr>
      </w:pPr>
    </w:p>
    <w:p w:rsidR="00910F2A" w:rsidRPr="00B532DE" w:rsidRDefault="00910F2A" w:rsidP="00B532DE">
      <w:pPr>
        <w:pStyle w:val="BodyTextIndent3"/>
        <w:widowControl/>
        <w:tabs>
          <w:tab w:val="num" w:pos="1440"/>
        </w:tabs>
        <w:autoSpaceDE/>
        <w:autoSpaceDN/>
        <w:adjustRightInd/>
        <w:spacing w:after="0"/>
        <w:ind w:left="0" w:firstLine="547"/>
        <w:rPr>
          <w:b/>
          <w:bCs/>
          <w:sz w:val="28"/>
          <w:szCs w:val="28"/>
        </w:rPr>
      </w:pPr>
    </w:p>
    <w:p w:rsidR="00910F2A" w:rsidRPr="00B532DE" w:rsidRDefault="00910F2A" w:rsidP="00B532DE">
      <w:pPr>
        <w:pStyle w:val="BodyTextIndent3"/>
        <w:widowControl/>
        <w:tabs>
          <w:tab w:val="num" w:pos="1440"/>
        </w:tabs>
        <w:autoSpaceDE/>
        <w:autoSpaceDN/>
        <w:adjustRightInd/>
        <w:spacing w:after="0"/>
        <w:ind w:left="0" w:firstLine="547"/>
        <w:rPr>
          <w:b/>
          <w:bCs/>
          <w:sz w:val="28"/>
          <w:szCs w:val="28"/>
        </w:rPr>
      </w:pPr>
    </w:p>
    <w:p w:rsidR="00910F2A" w:rsidRPr="00B532DE" w:rsidRDefault="00910F2A" w:rsidP="00B532DE">
      <w:pPr>
        <w:pStyle w:val="BodyTextIndent3"/>
        <w:widowControl/>
        <w:tabs>
          <w:tab w:val="num" w:pos="1440"/>
        </w:tabs>
        <w:autoSpaceDE/>
        <w:autoSpaceDN/>
        <w:adjustRightInd/>
        <w:spacing w:after="0"/>
        <w:ind w:left="0" w:firstLine="547"/>
        <w:rPr>
          <w:b/>
          <w:bCs/>
          <w:sz w:val="28"/>
          <w:szCs w:val="28"/>
        </w:rPr>
      </w:pPr>
    </w:p>
    <w:p w:rsidR="00910F2A" w:rsidRPr="00B532DE" w:rsidRDefault="00910F2A" w:rsidP="00B532DE">
      <w:pPr>
        <w:pStyle w:val="BodyTextIndent3"/>
        <w:widowControl/>
        <w:tabs>
          <w:tab w:val="num" w:pos="1440"/>
        </w:tabs>
        <w:autoSpaceDE/>
        <w:autoSpaceDN/>
        <w:adjustRightInd/>
        <w:spacing w:after="0"/>
        <w:ind w:left="0" w:firstLine="547"/>
        <w:rPr>
          <w:b/>
          <w:bCs/>
          <w:sz w:val="28"/>
          <w:szCs w:val="28"/>
        </w:rPr>
      </w:pPr>
    </w:p>
    <w:p w:rsidR="00910F2A" w:rsidRPr="00B532DE" w:rsidRDefault="00910F2A" w:rsidP="00B532DE">
      <w:pPr>
        <w:pStyle w:val="BodyTextIndent3"/>
        <w:widowControl/>
        <w:tabs>
          <w:tab w:val="num" w:pos="1440"/>
        </w:tabs>
        <w:autoSpaceDE/>
        <w:autoSpaceDN/>
        <w:adjustRightInd/>
        <w:spacing w:after="0"/>
        <w:ind w:left="0" w:firstLine="547"/>
        <w:rPr>
          <w:b/>
          <w:bCs/>
          <w:sz w:val="28"/>
          <w:szCs w:val="28"/>
        </w:rPr>
      </w:pPr>
    </w:p>
    <w:p w:rsidR="00910F2A" w:rsidRPr="00B532DE" w:rsidRDefault="00910F2A" w:rsidP="00B532DE">
      <w:pPr>
        <w:pStyle w:val="BodyTextIndent3"/>
        <w:widowControl/>
        <w:tabs>
          <w:tab w:val="num" w:pos="1440"/>
        </w:tabs>
        <w:autoSpaceDE/>
        <w:autoSpaceDN/>
        <w:adjustRightInd/>
        <w:spacing w:after="0"/>
        <w:ind w:left="0"/>
        <w:rPr>
          <w:b/>
          <w:bCs/>
          <w:sz w:val="28"/>
          <w:szCs w:val="28"/>
        </w:rPr>
      </w:pPr>
    </w:p>
    <w:p w:rsidR="00910F2A" w:rsidRPr="00B532DE" w:rsidRDefault="00910F2A" w:rsidP="00B532DE">
      <w:pPr>
        <w:pStyle w:val="BodyTextIndent3"/>
        <w:widowControl/>
        <w:tabs>
          <w:tab w:val="num" w:pos="1440"/>
        </w:tabs>
        <w:autoSpaceDE/>
        <w:autoSpaceDN/>
        <w:adjustRightInd/>
        <w:spacing w:after="0"/>
        <w:ind w:left="0"/>
        <w:rPr>
          <w:b/>
          <w:bCs/>
          <w:sz w:val="28"/>
          <w:szCs w:val="28"/>
        </w:rPr>
      </w:pPr>
    </w:p>
    <w:p w:rsidR="00910F2A" w:rsidRPr="00B532DE" w:rsidRDefault="00910F2A" w:rsidP="00B532DE">
      <w:pPr>
        <w:pStyle w:val="BodyTextIndent3"/>
        <w:widowControl/>
        <w:tabs>
          <w:tab w:val="num" w:pos="1440"/>
        </w:tabs>
        <w:autoSpaceDE/>
        <w:autoSpaceDN/>
        <w:adjustRightInd/>
        <w:spacing w:after="0"/>
        <w:ind w:left="0"/>
        <w:rPr>
          <w:b/>
          <w:bCs/>
          <w:sz w:val="28"/>
          <w:szCs w:val="28"/>
        </w:rPr>
      </w:pPr>
    </w:p>
    <w:p w:rsidR="00910F2A" w:rsidRPr="00B532DE" w:rsidRDefault="00910F2A" w:rsidP="00B532DE">
      <w:pPr>
        <w:pStyle w:val="BodyTextIndent3"/>
        <w:widowControl/>
        <w:tabs>
          <w:tab w:val="num" w:pos="1440"/>
        </w:tabs>
        <w:autoSpaceDE/>
        <w:autoSpaceDN/>
        <w:adjustRightInd/>
        <w:spacing w:after="0"/>
        <w:ind w:left="0"/>
        <w:rPr>
          <w:b/>
          <w:bCs/>
          <w:sz w:val="28"/>
          <w:szCs w:val="28"/>
        </w:rPr>
      </w:pPr>
    </w:p>
    <w:p w:rsidR="00910F2A" w:rsidRPr="00B532DE" w:rsidRDefault="00910F2A" w:rsidP="00B532DE">
      <w:pPr>
        <w:pStyle w:val="BodyTextIndent3"/>
        <w:widowControl/>
        <w:tabs>
          <w:tab w:val="num" w:pos="1440"/>
        </w:tabs>
        <w:autoSpaceDE/>
        <w:autoSpaceDN/>
        <w:adjustRightInd/>
        <w:spacing w:after="0"/>
        <w:ind w:left="0"/>
        <w:rPr>
          <w:b/>
          <w:bCs/>
          <w:sz w:val="28"/>
          <w:szCs w:val="28"/>
        </w:rPr>
      </w:pPr>
    </w:p>
    <w:p w:rsidR="00910F2A" w:rsidRPr="00B532DE" w:rsidRDefault="00910F2A" w:rsidP="00B532DE">
      <w:pPr>
        <w:pStyle w:val="BodyTextIndent3"/>
        <w:widowControl/>
        <w:tabs>
          <w:tab w:val="num" w:pos="1440"/>
        </w:tabs>
        <w:autoSpaceDE/>
        <w:autoSpaceDN/>
        <w:adjustRightInd/>
        <w:spacing w:after="0"/>
        <w:ind w:left="0"/>
        <w:rPr>
          <w:b/>
          <w:bCs/>
          <w:sz w:val="28"/>
          <w:szCs w:val="28"/>
        </w:rPr>
      </w:pPr>
    </w:p>
    <w:p w:rsidR="00910F2A" w:rsidRPr="00B532DE" w:rsidRDefault="00910F2A" w:rsidP="00B532DE">
      <w:pPr>
        <w:pStyle w:val="BodyTextIndent3"/>
        <w:widowControl/>
        <w:tabs>
          <w:tab w:val="num" w:pos="1440"/>
        </w:tabs>
        <w:autoSpaceDE/>
        <w:autoSpaceDN/>
        <w:adjustRightInd/>
        <w:spacing w:after="0"/>
        <w:ind w:left="0"/>
        <w:rPr>
          <w:b/>
          <w:bCs/>
          <w:sz w:val="28"/>
          <w:szCs w:val="28"/>
        </w:rPr>
      </w:pPr>
    </w:p>
    <w:p w:rsidR="00910F2A" w:rsidRPr="00B532DE" w:rsidRDefault="00910F2A" w:rsidP="00B532DE">
      <w:pPr>
        <w:pStyle w:val="BodyTextIndent3"/>
        <w:widowControl/>
        <w:tabs>
          <w:tab w:val="num" w:pos="1440"/>
        </w:tabs>
        <w:autoSpaceDE/>
        <w:autoSpaceDN/>
        <w:adjustRightInd/>
        <w:spacing w:after="0"/>
        <w:ind w:left="0"/>
        <w:rPr>
          <w:b/>
          <w:bCs/>
          <w:sz w:val="28"/>
          <w:szCs w:val="28"/>
        </w:rPr>
      </w:pPr>
    </w:p>
    <w:p w:rsidR="00910F2A" w:rsidRPr="00B532DE" w:rsidRDefault="00910F2A" w:rsidP="00B532DE">
      <w:pPr>
        <w:pStyle w:val="BodyTextIndent3"/>
        <w:widowControl/>
        <w:tabs>
          <w:tab w:val="num" w:pos="1440"/>
        </w:tabs>
        <w:autoSpaceDE/>
        <w:autoSpaceDN/>
        <w:adjustRightInd/>
        <w:spacing w:after="0"/>
        <w:ind w:left="0"/>
        <w:rPr>
          <w:b/>
          <w:bCs/>
          <w:sz w:val="28"/>
          <w:szCs w:val="28"/>
        </w:rPr>
      </w:pPr>
    </w:p>
    <w:p w:rsidR="00910F2A" w:rsidRPr="00B532DE" w:rsidRDefault="00910F2A" w:rsidP="00B532DE">
      <w:pPr>
        <w:pStyle w:val="BodyTextIndent3"/>
        <w:widowControl/>
        <w:tabs>
          <w:tab w:val="num" w:pos="1440"/>
        </w:tabs>
        <w:autoSpaceDE/>
        <w:autoSpaceDN/>
        <w:adjustRightInd/>
        <w:spacing w:after="0"/>
        <w:ind w:left="0"/>
        <w:rPr>
          <w:b/>
          <w:bCs/>
          <w:sz w:val="28"/>
          <w:szCs w:val="28"/>
        </w:rPr>
      </w:pPr>
    </w:p>
    <w:p w:rsidR="00910F2A" w:rsidRPr="00B532DE" w:rsidRDefault="00910F2A" w:rsidP="00B532DE">
      <w:pPr>
        <w:pStyle w:val="BodyTextIndent3"/>
        <w:widowControl/>
        <w:tabs>
          <w:tab w:val="num" w:pos="1440"/>
        </w:tabs>
        <w:autoSpaceDE/>
        <w:autoSpaceDN/>
        <w:adjustRightInd/>
        <w:spacing w:after="0"/>
        <w:ind w:left="0"/>
        <w:rPr>
          <w:b/>
          <w:bCs/>
          <w:sz w:val="28"/>
          <w:szCs w:val="28"/>
        </w:rPr>
      </w:pPr>
    </w:p>
    <w:p w:rsidR="00910F2A" w:rsidRPr="00B532DE" w:rsidRDefault="00910F2A" w:rsidP="00B532DE">
      <w:pPr>
        <w:pStyle w:val="BodyTextIndent3"/>
        <w:widowControl/>
        <w:tabs>
          <w:tab w:val="num" w:pos="1440"/>
        </w:tabs>
        <w:autoSpaceDE/>
        <w:autoSpaceDN/>
        <w:adjustRightInd/>
        <w:spacing w:after="0"/>
        <w:ind w:left="0"/>
        <w:rPr>
          <w:b/>
          <w:bCs/>
          <w:sz w:val="28"/>
          <w:szCs w:val="28"/>
        </w:rPr>
      </w:pPr>
    </w:p>
    <w:p w:rsidR="00910F2A" w:rsidRPr="00B532DE" w:rsidRDefault="00910F2A" w:rsidP="00B532DE">
      <w:pPr>
        <w:pStyle w:val="BodyTextIndent3"/>
        <w:widowControl/>
        <w:tabs>
          <w:tab w:val="num" w:pos="1440"/>
        </w:tabs>
        <w:autoSpaceDE/>
        <w:autoSpaceDN/>
        <w:adjustRightInd/>
        <w:spacing w:after="0"/>
        <w:ind w:left="0"/>
        <w:rPr>
          <w:b/>
          <w:bCs/>
          <w:sz w:val="28"/>
          <w:szCs w:val="28"/>
        </w:rPr>
      </w:pPr>
    </w:p>
    <w:p w:rsidR="00910F2A" w:rsidRPr="00B532DE" w:rsidRDefault="00910F2A" w:rsidP="00B532DE">
      <w:pPr>
        <w:pStyle w:val="BodyTextIndent3"/>
        <w:widowControl/>
        <w:tabs>
          <w:tab w:val="num" w:pos="1440"/>
        </w:tabs>
        <w:autoSpaceDE/>
        <w:autoSpaceDN/>
        <w:adjustRightInd/>
        <w:spacing w:after="0"/>
        <w:ind w:left="0"/>
        <w:rPr>
          <w:b/>
          <w:bCs/>
          <w:sz w:val="28"/>
          <w:szCs w:val="28"/>
        </w:rPr>
      </w:pPr>
    </w:p>
    <w:p w:rsidR="00910F2A" w:rsidRPr="00B532DE" w:rsidRDefault="00910F2A" w:rsidP="00B532DE">
      <w:pPr>
        <w:pStyle w:val="BodyTextIndent3"/>
        <w:widowControl/>
        <w:tabs>
          <w:tab w:val="num" w:pos="1440"/>
        </w:tabs>
        <w:autoSpaceDE/>
        <w:autoSpaceDN/>
        <w:adjustRightInd/>
        <w:spacing w:after="0"/>
        <w:ind w:left="0"/>
        <w:rPr>
          <w:b/>
          <w:bCs/>
          <w:sz w:val="28"/>
          <w:szCs w:val="28"/>
        </w:rPr>
      </w:pPr>
    </w:p>
    <w:p w:rsidR="00910F2A" w:rsidRPr="00B532DE" w:rsidRDefault="00910F2A" w:rsidP="00B532DE">
      <w:pPr>
        <w:pStyle w:val="BodyTextIndent3"/>
        <w:widowControl/>
        <w:tabs>
          <w:tab w:val="num" w:pos="1440"/>
        </w:tabs>
        <w:autoSpaceDE/>
        <w:autoSpaceDN/>
        <w:adjustRightInd/>
        <w:spacing w:after="0"/>
        <w:ind w:left="0"/>
        <w:rPr>
          <w:b/>
          <w:bCs/>
          <w:sz w:val="28"/>
          <w:szCs w:val="28"/>
        </w:rPr>
      </w:pPr>
    </w:p>
    <w:p w:rsidR="00910F2A" w:rsidRPr="00B532DE" w:rsidRDefault="00910F2A" w:rsidP="00B532DE">
      <w:pPr>
        <w:pStyle w:val="BodyTextIndent3"/>
        <w:widowControl/>
        <w:tabs>
          <w:tab w:val="num" w:pos="1440"/>
        </w:tabs>
        <w:autoSpaceDE/>
        <w:autoSpaceDN/>
        <w:adjustRightInd/>
        <w:spacing w:after="0"/>
        <w:ind w:left="0"/>
        <w:rPr>
          <w:b/>
          <w:bCs/>
          <w:sz w:val="28"/>
          <w:szCs w:val="28"/>
        </w:rPr>
      </w:pPr>
    </w:p>
    <w:p w:rsidR="00910F2A" w:rsidRPr="00B532DE" w:rsidRDefault="00910F2A" w:rsidP="00B532DE">
      <w:pPr>
        <w:pStyle w:val="BodyTextIndent3"/>
        <w:widowControl/>
        <w:tabs>
          <w:tab w:val="num" w:pos="1440"/>
        </w:tabs>
        <w:autoSpaceDE/>
        <w:autoSpaceDN/>
        <w:adjustRightInd/>
        <w:spacing w:after="0"/>
        <w:ind w:left="0"/>
        <w:rPr>
          <w:b/>
          <w:bCs/>
          <w:sz w:val="28"/>
          <w:szCs w:val="28"/>
        </w:rPr>
      </w:pPr>
    </w:p>
    <w:p w:rsidR="00910F2A" w:rsidRPr="00B532DE" w:rsidRDefault="00910F2A"/>
    <w:sectPr w:rsidR="00910F2A" w:rsidRPr="00B532DE" w:rsidSect="0004367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1D12"/>
    <w:multiLevelType w:val="hybridMultilevel"/>
    <w:tmpl w:val="EE32A9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">
    <w:nsid w:val="16C12869"/>
    <w:multiLevelType w:val="hybridMultilevel"/>
    <w:tmpl w:val="0F4A0D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">
    <w:nsid w:val="1B0C6422"/>
    <w:multiLevelType w:val="hybridMultilevel"/>
    <w:tmpl w:val="5D7A99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>
    <w:nsid w:val="23CC7F90"/>
    <w:multiLevelType w:val="hybridMultilevel"/>
    <w:tmpl w:val="28BAE3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4">
    <w:nsid w:val="2ACB6A77"/>
    <w:multiLevelType w:val="hybridMultilevel"/>
    <w:tmpl w:val="458EC4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5">
    <w:nsid w:val="403B57F3"/>
    <w:multiLevelType w:val="hybridMultilevel"/>
    <w:tmpl w:val="A2B0D0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6">
    <w:nsid w:val="4DE63961"/>
    <w:multiLevelType w:val="hybridMultilevel"/>
    <w:tmpl w:val="1A58F9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7">
    <w:nsid w:val="6A92443B"/>
    <w:multiLevelType w:val="hybridMultilevel"/>
    <w:tmpl w:val="7ADCCB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8">
    <w:nsid w:val="733C2116"/>
    <w:multiLevelType w:val="hybridMultilevel"/>
    <w:tmpl w:val="F834A3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32DE"/>
    <w:rsid w:val="00043677"/>
    <w:rsid w:val="00085018"/>
    <w:rsid w:val="000A1B88"/>
    <w:rsid w:val="000C4AF9"/>
    <w:rsid w:val="000E22F4"/>
    <w:rsid w:val="001D5F2E"/>
    <w:rsid w:val="003101EB"/>
    <w:rsid w:val="0033551F"/>
    <w:rsid w:val="003C1CAD"/>
    <w:rsid w:val="007B3AAB"/>
    <w:rsid w:val="00851F7D"/>
    <w:rsid w:val="0086126E"/>
    <w:rsid w:val="00881E72"/>
    <w:rsid w:val="008B5A8B"/>
    <w:rsid w:val="00910F2A"/>
    <w:rsid w:val="00955909"/>
    <w:rsid w:val="009C4C14"/>
    <w:rsid w:val="00A861A1"/>
    <w:rsid w:val="00B532DE"/>
    <w:rsid w:val="00CA699F"/>
    <w:rsid w:val="00D03A3D"/>
    <w:rsid w:val="00E05832"/>
    <w:rsid w:val="00E915C4"/>
    <w:rsid w:val="00FC1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2D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uiPriority w:val="99"/>
    <w:rsid w:val="00B532DE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B532DE"/>
    <w:rPr>
      <w:rFonts w:ascii="Times New Roman" w:hAnsi="Times New Roman" w:cs="Times New Roman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D03A3D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53</TotalTime>
  <Pages>6</Pages>
  <Words>1584</Words>
  <Characters>9031</Characters>
  <Application>Microsoft Office Outlook</Application>
  <DocSecurity>0</DocSecurity>
  <Lines>0</Lines>
  <Paragraphs>0</Paragraphs>
  <ScaleCrop>false</ScaleCrop>
  <Company>Исполком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10</cp:revision>
  <cp:lastPrinted>2015-03-05T12:08:00Z</cp:lastPrinted>
  <dcterms:created xsi:type="dcterms:W3CDTF">2014-10-30T16:39:00Z</dcterms:created>
  <dcterms:modified xsi:type="dcterms:W3CDTF">2018-09-24T13:58:00Z</dcterms:modified>
</cp:coreProperties>
</file>